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3"/>
        <w:gridCol w:w="2153"/>
        <w:gridCol w:w="423"/>
        <w:gridCol w:w="523"/>
        <w:gridCol w:w="982"/>
        <w:gridCol w:w="343"/>
        <w:gridCol w:w="1642"/>
      </w:tblGrid>
      <w:tr w:rsidR="00ED662A" w14:paraId="50E6AF24" w14:textId="77777777" w:rsidTr="00ED662A">
        <w:trPr>
          <w:trHeight w:hRule="exact" w:val="312"/>
        </w:trPr>
        <w:tc>
          <w:tcPr>
            <w:tcW w:w="4083" w:type="dxa"/>
            <w:vMerge w:val="restart"/>
          </w:tcPr>
          <w:p w14:paraId="1D6439F6" w14:textId="77777777" w:rsidR="00ED662A" w:rsidRDefault="00ED662A" w:rsidP="00B84B4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4424" w:type="dxa"/>
            <w:gridSpan w:val="5"/>
          </w:tcPr>
          <w:p w14:paraId="291066F7" w14:textId="77777777" w:rsidR="00ED662A" w:rsidRDefault="00ED662A" w:rsidP="00BD23F5">
            <w:pPr>
              <w:spacing w:line="240" w:lineRule="auto"/>
            </w:pPr>
          </w:p>
        </w:tc>
        <w:tc>
          <w:tcPr>
            <w:tcW w:w="1642" w:type="dxa"/>
          </w:tcPr>
          <w:p w14:paraId="754AC7FA" w14:textId="77777777" w:rsidR="00ED662A" w:rsidRDefault="00ED662A" w:rsidP="00BD23F5">
            <w:pPr>
              <w:spacing w:line="240" w:lineRule="auto"/>
            </w:pPr>
          </w:p>
        </w:tc>
      </w:tr>
      <w:tr w:rsidR="00ED662A" w:rsidRPr="00BE0C96" w14:paraId="55816ED0" w14:textId="77777777" w:rsidTr="00ED662A">
        <w:trPr>
          <w:trHeight w:hRule="exact" w:val="312"/>
        </w:trPr>
        <w:tc>
          <w:tcPr>
            <w:tcW w:w="4083" w:type="dxa"/>
            <w:vMerge/>
          </w:tcPr>
          <w:p w14:paraId="3CD9D284" w14:textId="77777777" w:rsidR="00ED662A" w:rsidRDefault="00ED662A" w:rsidP="00B84B4B"/>
        </w:tc>
        <w:tc>
          <w:tcPr>
            <w:tcW w:w="3099" w:type="dxa"/>
            <w:gridSpan w:val="3"/>
          </w:tcPr>
          <w:p w14:paraId="0B6DF503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2967" w:type="dxa"/>
            <w:gridSpan w:val="3"/>
          </w:tcPr>
          <w:p w14:paraId="145D2C84" w14:textId="77777777" w:rsidR="00ED662A" w:rsidRPr="00592348" w:rsidRDefault="00ED662A" w:rsidP="00BD23F5">
            <w:pPr>
              <w:spacing w:before="80" w:line="240" w:lineRule="auto"/>
              <w:rPr>
                <w:sz w:val="15"/>
                <w:szCs w:val="15"/>
                <w:lang w:val="en-US"/>
              </w:rPr>
            </w:pPr>
          </w:p>
        </w:tc>
      </w:tr>
      <w:tr w:rsidR="00ED662A" w14:paraId="00935212" w14:textId="77777777" w:rsidTr="00ED662A">
        <w:trPr>
          <w:trHeight w:hRule="exact" w:val="255"/>
        </w:trPr>
        <w:tc>
          <w:tcPr>
            <w:tcW w:w="4083" w:type="dxa"/>
            <w:vMerge/>
          </w:tcPr>
          <w:p w14:paraId="6184F781" w14:textId="77777777" w:rsidR="00ED662A" w:rsidRPr="00BE0C96" w:rsidRDefault="00ED662A" w:rsidP="00B84B4B">
            <w:pPr>
              <w:rPr>
                <w:lang w:val="en-US"/>
              </w:rPr>
            </w:pPr>
          </w:p>
        </w:tc>
        <w:tc>
          <w:tcPr>
            <w:tcW w:w="2576" w:type="dxa"/>
            <w:gridSpan w:val="2"/>
          </w:tcPr>
          <w:p w14:paraId="4517F6D1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  <w:lang w:val="en-US"/>
              </w:rPr>
            </w:pPr>
          </w:p>
        </w:tc>
        <w:bookmarkStart w:id="1" w:name="_Hlk438144475"/>
        <w:tc>
          <w:tcPr>
            <w:tcW w:w="3490" w:type="dxa"/>
            <w:gridSpan w:val="4"/>
          </w:tcPr>
          <w:p w14:paraId="4364796E" w14:textId="77777777" w:rsidR="00ED662A" w:rsidRPr="00592348" w:rsidRDefault="00ED662A" w:rsidP="00BD23F5">
            <w:pPr>
              <w:spacing w:before="4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 w:rsidRPr="00AD560D">
              <w:rPr>
                <w:sz w:val="15"/>
                <w:szCs w:val="15"/>
              </w:rPr>
              <w:t>Hayley Carpenter</w:t>
            </w:r>
            <w:r w:rsidRPr="00592348">
              <w:rPr>
                <w:sz w:val="15"/>
                <w:szCs w:val="15"/>
              </w:rPr>
              <w:fldChar w:fldCharType="end"/>
            </w:r>
            <w:bookmarkEnd w:id="1"/>
          </w:p>
        </w:tc>
      </w:tr>
      <w:tr w:rsidR="00ED662A" w14:paraId="5877B200" w14:textId="77777777" w:rsidTr="00ED662A">
        <w:trPr>
          <w:trHeight w:hRule="exact" w:val="227"/>
        </w:trPr>
        <w:tc>
          <w:tcPr>
            <w:tcW w:w="4083" w:type="dxa"/>
            <w:vMerge/>
          </w:tcPr>
          <w:p w14:paraId="2EC03F9A" w14:textId="77777777" w:rsidR="00ED662A" w:rsidRDefault="00ED662A" w:rsidP="00C52EE5"/>
        </w:tc>
        <w:tc>
          <w:tcPr>
            <w:tcW w:w="2576" w:type="dxa"/>
            <w:gridSpan w:val="2"/>
          </w:tcPr>
          <w:p w14:paraId="2054C03B" w14:textId="77777777" w:rsidR="00ED662A" w:rsidRPr="00592348" w:rsidRDefault="00ED662A" w:rsidP="00C52EE5">
            <w:pPr>
              <w:spacing w:line="240" w:lineRule="auto"/>
              <w:rPr>
                <w:sz w:val="15"/>
                <w:szCs w:val="15"/>
              </w:rPr>
            </w:pPr>
          </w:p>
        </w:tc>
        <w:bookmarkStart w:id="2" w:name="_Hlk443295592"/>
        <w:tc>
          <w:tcPr>
            <w:tcW w:w="3490" w:type="dxa"/>
            <w:gridSpan w:val="4"/>
          </w:tcPr>
          <w:p w14:paraId="6E5F48C5" w14:textId="77777777" w:rsidR="00ED662A" w:rsidRPr="00592348" w:rsidRDefault="00ED662A" w:rsidP="00C52EE5">
            <w:pPr>
              <w:spacing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>
              <w:rPr>
                <w:sz w:val="15"/>
                <w:szCs w:val="15"/>
              </w:rPr>
              <w:t>Machine Sales</w:t>
            </w:r>
            <w:r w:rsidRPr="00592348">
              <w:rPr>
                <w:sz w:val="15"/>
                <w:szCs w:val="15"/>
              </w:rPr>
              <w:fldChar w:fldCharType="end"/>
            </w:r>
            <w:bookmarkEnd w:id="2"/>
          </w:p>
        </w:tc>
      </w:tr>
      <w:tr w:rsidR="00ED662A" w14:paraId="4C3936FB" w14:textId="77777777" w:rsidTr="00ED662A">
        <w:trPr>
          <w:trHeight w:hRule="exact" w:val="255"/>
        </w:trPr>
        <w:tc>
          <w:tcPr>
            <w:tcW w:w="4083" w:type="dxa"/>
            <w:vMerge/>
          </w:tcPr>
          <w:p w14:paraId="02F498F9" w14:textId="77777777" w:rsidR="00ED662A" w:rsidRDefault="00ED662A" w:rsidP="00B84B4B"/>
        </w:tc>
        <w:tc>
          <w:tcPr>
            <w:tcW w:w="4081" w:type="dxa"/>
            <w:gridSpan w:val="4"/>
          </w:tcPr>
          <w:p w14:paraId="7C9D3C4E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1985" w:type="dxa"/>
            <w:gridSpan w:val="2"/>
          </w:tcPr>
          <w:p w14:paraId="371F70DA" w14:textId="77777777" w:rsidR="00ED662A" w:rsidRPr="00592348" w:rsidRDefault="00ED662A" w:rsidP="00BD23F5">
            <w:pPr>
              <w:spacing w:before="2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  <w:lang w:val="en-US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>
              <w:rPr>
                <w:sz w:val="15"/>
                <w:szCs w:val="15"/>
              </w:rPr>
              <w:t>01522 889207</w:t>
            </w:r>
            <w:r w:rsidRPr="00592348">
              <w:rPr>
                <w:sz w:val="15"/>
                <w:szCs w:val="15"/>
              </w:rPr>
              <w:fldChar w:fldCharType="end"/>
            </w:r>
          </w:p>
        </w:tc>
      </w:tr>
      <w:tr w:rsidR="00ED662A" w14:paraId="095519A5" w14:textId="77777777" w:rsidTr="00ED662A">
        <w:trPr>
          <w:trHeight w:hRule="exact" w:val="227"/>
        </w:trPr>
        <w:tc>
          <w:tcPr>
            <w:tcW w:w="4083" w:type="dxa"/>
            <w:vMerge/>
          </w:tcPr>
          <w:p w14:paraId="49FF2894" w14:textId="77777777" w:rsidR="00ED662A" w:rsidRDefault="00ED662A" w:rsidP="00B84B4B"/>
        </w:tc>
        <w:tc>
          <w:tcPr>
            <w:tcW w:w="4081" w:type="dxa"/>
            <w:gridSpan w:val="4"/>
          </w:tcPr>
          <w:p w14:paraId="5CC49719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1985" w:type="dxa"/>
            <w:gridSpan w:val="2"/>
          </w:tcPr>
          <w:p w14:paraId="7CE5720B" w14:textId="77777777" w:rsidR="00ED662A" w:rsidRPr="00592348" w:rsidRDefault="00ED662A" w:rsidP="00BD23F5">
            <w:pPr>
              <w:spacing w:before="2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  <w:lang w:val="en-US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fldChar w:fldCharType="end"/>
            </w:r>
          </w:p>
        </w:tc>
      </w:tr>
      <w:tr w:rsidR="00ED662A" w14:paraId="26A15E08" w14:textId="77777777" w:rsidTr="00ED662A">
        <w:trPr>
          <w:trHeight w:hRule="exact" w:val="340"/>
        </w:trPr>
        <w:tc>
          <w:tcPr>
            <w:tcW w:w="4083" w:type="dxa"/>
            <w:vMerge/>
          </w:tcPr>
          <w:p w14:paraId="20C575FB" w14:textId="77777777" w:rsidR="00ED662A" w:rsidRDefault="00ED662A" w:rsidP="00B84B4B"/>
        </w:tc>
        <w:tc>
          <w:tcPr>
            <w:tcW w:w="2153" w:type="dxa"/>
          </w:tcPr>
          <w:p w14:paraId="524BEA03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3913" w:type="dxa"/>
            <w:gridSpan w:val="5"/>
          </w:tcPr>
          <w:p w14:paraId="455D4809" w14:textId="77777777" w:rsidR="00ED662A" w:rsidRPr="00592348" w:rsidRDefault="00ED662A" w:rsidP="0022734D">
            <w:pPr>
              <w:spacing w:before="30" w:line="240" w:lineRule="auto"/>
              <w:rPr>
                <w:sz w:val="15"/>
                <w:szCs w:val="15"/>
              </w:rPr>
            </w:pPr>
          </w:p>
        </w:tc>
      </w:tr>
      <w:tr w:rsidR="00ED662A" w14:paraId="29B8C3F3" w14:textId="77777777" w:rsidTr="00ED662A">
        <w:trPr>
          <w:trHeight w:hRule="exact" w:val="340"/>
        </w:trPr>
        <w:tc>
          <w:tcPr>
            <w:tcW w:w="4083" w:type="dxa"/>
            <w:vMerge/>
          </w:tcPr>
          <w:p w14:paraId="17A12DCE" w14:textId="77777777" w:rsidR="00ED662A" w:rsidRDefault="00ED662A" w:rsidP="00B84B4B"/>
        </w:tc>
        <w:tc>
          <w:tcPr>
            <w:tcW w:w="2153" w:type="dxa"/>
          </w:tcPr>
          <w:p w14:paraId="1D66E399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3913" w:type="dxa"/>
            <w:gridSpan w:val="5"/>
          </w:tcPr>
          <w:p w14:paraId="0F361B0F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</w:tr>
    </w:tbl>
    <w:p w14:paraId="30420F47" w14:textId="77777777" w:rsidR="00CB37FD" w:rsidRPr="00BE0C96" w:rsidRDefault="00CB37FD">
      <w:pPr>
        <w:rPr>
          <w:lang w:val="en-US"/>
        </w:rPr>
      </w:pPr>
    </w:p>
    <w:p w14:paraId="7150F400" w14:textId="77777777" w:rsidR="00B84B4B" w:rsidRPr="00BE0C96" w:rsidRDefault="00B84B4B">
      <w:pPr>
        <w:rPr>
          <w:lang w:val="en-US"/>
        </w:rPr>
        <w:sectPr w:rsidR="00B84B4B" w:rsidRPr="00BE0C96" w:rsidSect="00757FA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567" w:bottom="567" w:left="1191" w:header="567" w:footer="567" w:gutter="0"/>
          <w:cols w:space="708"/>
          <w:titlePg/>
          <w:docGrid w:linePitch="360"/>
        </w:sectPr>
      </w:pPr>
    </w:p>
    <w:p w14:paraId="49ADA2B4" w14:textId="77777777" w:rsidR="00BD23F5" w:rsidRDefault="00BD23F5"/>
    <w:p w14:paraId="2547B33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Verdana" w:hAnsi="Verdana"/>
          <w:b/>
          <w:u w:val="single"/>
        </w:rPr>
      </w:pPr>
      <w:r w:rsidRPr="00917238">
        <w:rPr>
          <w:rFonts w:ascii="Verdana" w:hAnsi="Verdana"/>
          <w:b/>
          <w:u w:val="single"/>
        </w:rPr>
        <w:t>CERTIFICATE OF NEWNESS</w:t>
      </w:r>
    </w:p>
    <w:p w14:paraId="4AB377C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6206367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2363C5F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 xml:space="preserve">A.  </w:t>
      </w:r>
      <w:r w:rsidRPr="00917238">
        <w:rPr>
          <w:rFonts w:ascii="Verdana" w:hAnsi="Verdana"/>
          <w:b/>
          <w:u w:val="single"/>
        </w:rPr>
        <w:t>Vehicle Particulars</w:t>
      </w:r>
    </w:p>
    <w:p w14:paraId="45AEC66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5CFD9124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Make: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Hamm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Type of Fuel: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>Diesel</w:t>
      </w:r>
    </w:p>
    <w:p w14:paraId="06B5EF5E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0CACA219" w14:textId="2EFDB90A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Model: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>HD 12</w:t>
      </w:r>
      <w:r w:rsidRPr="00917238">
        <w:rPr>
          <w:rFonts w:ascii="Verdana" w:hAnsi="Verdana"/>
        </w:rPr>
        <w:tab/>
        <w:t>VV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Chassis Number:</w:t>
      </w:r>
      <w:r w:rsidRPr="00917238">
        <w:rPr>
          <w:rFonts w:ascii="Verdana" w:hAnsi="Verdana"/>
          <w:b/>
        </w:rPr>
        <w:tab/>
      </w:r>
      <w:r w:rsidR="004C3848" w:rsidRPr="004C3848">
        <w:rPr>
          <w:rFonts w:ascii="Verdana" w:hAnsi="Verdana"/>
        </w:rPr>
        <w:t>WGH0H</w:t>
      </w:r>
      <w:r w:rsidR="00A37D54">
        <w:rPr>
          <w:rFonts w:ascii="Verdana" w:hAnsi="Verdana"/>
        </w:rPr>
        <w:t>230</w:t>
      </w:r>
      <w:r w:rsidR="00662F53">
        <w:rPr>
          <w:rFonts w:ascii="Verdana" w:hAnsi="Verdana"/>
        </w:rPr>
        <w:t>E</w:t>
      </w:r>
      <w:r w:rsidR="004C3848" w:rsidRPr="004C3848">
        <w:rPr>
          <w:rFonts w:ascii="Verdana" w:hAnsi="Verdana"/>
        </w:rPr>
        <w:t>HAA0</w:t>
      </w:r>
      <w:r w:rsidR="008F0E79">
        <w:rPr>
          <w:rFonts w:ascii="Verdana" w:hAnsi="Verdana"/>
        </w:rPr>
        <w:t>595</w:t>
      </w:r>
      <w:r w:rsidR="00662F53">
        <w:rPr>
          <w:rFonts w:ascii="Verdana" w:hAnsi="Verdana"/>
        </w:rPr>
        <w:t>5</w:t>
      </w:r>
    </w:p>
    <w:p w14:paraId="55D34E5B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2671D885" w14:textId="5D6FCA7A" w:rsidR="00AD560D" w:rsidRPr="00A152C5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Type: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Road Roller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Engine Number: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="004C3848" w:rsidRPr="004C3848">
        <w:rPr>
          <w:rFonts w:ascii="Verdana" w:hAnsi="Verdana"/>
        </w:rPr>
        <w:t>7</w:t>
      </w:r>
      <w:r w:rsidR="008F0E79">
        <w:rPr>
          <w:rFonts w:ascii="Verdana" w:hAnsi="Verdana"/>
        </w:rPr>
        <w:t>NG</w:t>
      </w:r>
      <w:r w:rsidR="00662F53">
        <w:rPr>
          <w:rFonts w:ascii="Verdana" w:hAnsi="Verdana"/>
        </w:rPr>
        <w:t>8134</w:t>
      </w:r>
    </w:p>
    <w:p w14:paraId="788C2986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3421F74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Wheel Plan: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2 Rolls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Engine Capacity: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1499 CC</w:t>
      </w:r>
    </w:p>
    <w:p w14:paraId="1617894D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1FFB1F26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proofErr w:type="spellStart"/>
      <w:r w:rsidRPr="00917238">
        <w:rPr>
          <w:rFonts w:ascii="Verdana" w:hAnsi="Verdana"/>
          <w:b/>
        </w:rPr>
        <w:t>Colour</w:t>
      </w:r>
      <w:proofErr w:type="spellEnd"/>
      <w:r w:rsidRPr="00917238">
        <w:rPr>
          <w:rFonts w:ascii="Verdana" w:hAnsi="Verdana"/>
          <w:b/>
        </w:rPr>
        <w:t>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 xml:space="preserve"> </w:t>
      </w:r>
      <w:r w:rsidRPr="00917238">
        <w:rPr>
          <w:rFonts w:ascii="Verdana" w:hAnsi="Verdana"/>
        </w:rPr>
        <w:tab/>
      </w:r>
      <w:r w:rsidR="004C3848">
        <w:rPr>
          <w:rFonts w:ascii="Verdana" w:hAnsi="Verdana"/>
        </w:rPr>
        <w:t>Orange &amp; Grey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917238">
        <w:rPr>
          <w:rFonts w:ascii="Verdana" w:hAnsi="Verdana"/>
          <w:b/>
        </w:rPr>
        <w:t>Weight: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3410 Kg</w:t>
      </w:r>
    </w:p>
    <w:p w14:paraId="7FE6B5E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50DDCC4A" w14:textId="77777777" w:rsidR="00AD560D" w:rsidRPr="0067241B" w:rsidRDefault="00AD560D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Customer:</w:t>
      </w:r>
      <w:r w:rsidRPr="00917238">
        <w:rPr>
          <w:rFonts w:ascii="Verdana" w:hAnsi="Verdana"/>
          <w:b/>
        </w:rPr>
        <w:tab/>
      </w:r>
      <w:r w:rsidR="00CB5B37">
        <w:rPr>
          <w:rFonts w:ascii="Verdana" w:hAnsi="Verdana"/>
          <w:b/>
        </w:rPr>
        <w:tab/>
      </w:r>
      <w:proofErr w:type="spellStart"/>
      <w:r w:rsidR="0067241B" w:rsidRPr="0067241B">
        <w:rPr>
          <w:rFonts w:ascii="Verdana" w:hAnsi="Verdana"/>
        </w:rPr>
        <w:t>Ashvale</w:t>
      </w:r>
      <w:proofErr w:type="spellEnd"/>
      <w:r w:rsidR="0067241B" w:rsidRPr="0067241B">
        <w:rPr>
          <w:rFonts w:ascii="Verdana" w:hAnsi="Verdana"/>
        </w:rPr>
        <w:t xml:space="preserve"> Plant Hire Ltd</w:t>
      </w:r>
    </w:p>
    <w:p w14:paraId="67F31D81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Firbank Trading Estate</w:t>
      </w:r>
    </w:p>
    <w:p w14:paraId="74BFC9E8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proofErr w:type="spellStart"/>
      <w:r w:rsidRPr="0067241B">
        <w:rPr>
          <w:rFonts w:ascii="Verdana" w:hAnsi="Verdana"/>
        </w:rPr>
        <w:t>Dallow</w:t>
      </w:r>
      <w:proofErr w:type="spellEnd"/>
      <w:r w:rsidRPr="0067241B">
        <w:rPr>
          <w:rFonts w:ascii="Verdana" w:hAnsi="Verdana"/>
        </w:rPr>
        <w:t xml:space="preserve"> Road</w:t>
      </w:r>
    </w:p>
    <w:p w14:paraId="7CB1C6A2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Luton</w:t>
      </w:r>
    </w:p>
    <w:p w14:paraId="603F7355" w14:textId="135F29B1" w:rsidR="00AD560D" w:rsidRPr="00917238" w:rsidRDefault="0067241B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LU1 1TD</w:t>
      </w:r>
    </w:p>
    <w:p w14:paraId="7D386D1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78BD7300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 xml:space="preserve">B.  </w:t>
      </w:r>
      <w:r w:rsidRPr="00917238">
        <w:rPr>
          <w:rFonts w:ascii="Verdana" w:hAnsi="Verdana"/>
          <w:b/>
          <w:u w:val="single"/>
        </w:rPr>
        <w:t>Declaration</w:t>
      </w:r>
    </w:p>
    <w:p w14:paraId="16F1C60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5445E9B5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  <w:r w:rsidRPr="00917238">
        <w:rPr>
          <w:rFonts w:ascii="Verdana" w:hAnsi="Verdana"/>
        </w:rPr>
        <w:t xml:space="preserve">The undersigned, being the duly </w:t>
      </w:r>
      <w:proofErr w:type="spellStart"/>
      <w:r w:rsidRPr="00917238">
        <w:rPr>
          <w:rFonts w:ascii="Verdana" w:hAnsi="Verdana"/>
        </w:rPr>
        <w:t>authorised</w:t>
      </w:r>
      <w:proofErr w:type="spellEnd"/>
      <w:r w:rsidRPr="00917238">
        <w:rPr>
          <w:rFonts w:ascii="Verdana" w:hAnsi="Verdana"/>
        </w:rPr>
        <w:t xml:space="preserve"> signatory for and on behalf of </w:t>
      </w:r>
      <w:r w:rsidRPr="00917238">
        <w:rPr>
          <w:rFonts w:ascii="Verdana" w:hAnsi="Verdana"/>
          <w:b/>
        </w:rPr>
        <w:t>Wirtgen Limited</w:t>
      </w:r>
      <w:r w:rsidRPr="00917238">
        <w:rPr>
          <w:rFonts w:ascii="Verdana" w:hAnsi="Verdana"/>
        </w:rPr>
        <w:t>, the importer of the vehicle to which this certificate relates, particulars of which are given in Part A. hereof, hereby declares that:</w:t>
      </w:r>
    </w:p>
    <w:p w14:paraId="19239A5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</w:p>
    <w:p w14:paraId="05E42644" w14:textId="77777777" w:rsidR="00AD560D" w:rsidRPr="00917238" w:rsidRDefault="00AD560D" w:rsidP="00AD560D">
      <w:pPr>
        <w:pStyle w:val="312"/>
        <w:numPr>
          <w:ilvl w:val="0"/>
          <w:numId w:val="1"/>
        </w:numPr>
        <w:jc w:val="both"/>
        <w:rPr>
          <w:rFonts w:ascii="Verdana" w:hAnsi="Verdana"/>
        </w:rPr>
      </w:pPr>
      <w:r w:rsidRPr="00917238">
        <w:rPr>
          <w:rFonts w:ascii="Verdana" w:hAnsi="Verdana"/>
        </w:rPr>
        <w:t>The said vehicle is a new and unregistered vehicle imported into the United Kingdom by this company.</w:t>
      </w:r>
    </w:p>
    <w:p w14:paraId="1C9CB674" w14:textId="77777777" w:rsidR="00AD560D" w:rsidRPr="00917238" w:rsidRDefault="00AD560D" w:rsidP="00AD560D">
      <w:pPr>
        <w:pStyle w:val="312"/>
        <w:jc w:val="both"/>
        <w:rPr>
          <w:rFonts w:ascii="Verdana" w:hAnsi="Verdana"/>
        </w:rPr>
      </w:pPr>
    </w:p>
    <w:p w14:paraId="43103903" w14:textId="77777777" w:rsidR="00AD560D" w:rsidRPr="007C4F2F" w:rsidRDefault="00AD560D" w:rsidP="00AD560D">
      <w:pPr>
        <w:pStyle w:val="312"/>
        <w:numPr>
          <w:ilvl w:val="0"/>
          <w:numId w:val="1"/>
        </w:numPr>
        <w:jc w:val="both"/>
        <w:rPr>
          <w:rFonts w:ascii="Verdana" w:hAnsi="Verdana"/>
        </w:rPr>
      </w:pPr>
      <w:r w:rsidRPr="007C4F2F">
        <w:rPr>
          <w:rFonts w:ascii="Verdana" w:hAnsi="Verdana"/>
        </w:rPr>
        <w:t xml:space="preserve">This company has not issued any previous Certificate of </w:t>
      </w:r>
      <w:proofErr w:type="gramStart"/>
      <w:r w:rsidRPr="007C4F2F">
        <w:rPr>
          <w:rFonts w:ascii="Verdana" w:hAnsi="Verdana"/>
        </w:rPr>
        <w:t>Newness, or</w:t>
      </w:r>
      <w:proofErr w:type="gramEnd"/>
      <w:r w:rsidRPr="007C4F2F">
        <w:rPr>
          <w:rFonts w:ascii="Verdana" w:hAnsi="Verdana"/>
        </w:rPr>
        <w:t xml:space="preserve"> pre-completed a form of Application for </w:t>
      </w:r>
      <w:proofErr w:type="spellStart"/>
      <w:r w:rsidRPr="007C4F2F">
        <w:rPr>
          <w:rFonts w:ascii="Verdana" w:hAnsi="Verdana"/>
        </w:rPr>
        <w:t>Licence</w:t>
      </w:r>
      <w:proofErr w:type="spellEnd"/>
      <w:r w:rsidRPr="007C4F2F">
        <w:rPr>
          <w:rFonts w:ascii="Verdana" w:hAnsi="Verdana"/>
        </w:rPr>
        <w:t xml:space="preserve"> for a New Motor Vehicle and Declaration for Registration (V55/1-4) in respect of the said vehicle.</w:t>
      </w:r>
    </w:p>
    <w:p w14:paraId="6067FCC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</w:p>
    <w:p w14:paraId="1058820F" w14:textId="06F687C2" w:rsidR="00BD23F5" w:rsidRDefault="00AD560D" w:rsidP="004C3848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</w:pPr>
      <w:r w:rsidRPr="00917238">
        <w:rPr>
          <w:rFonts w:ascii="Verdana" w:hAnsi="Verdana"/>
        </w:rPr>
        <w:t xml:space="preserve">Date:  </w:t>
      </w:r>
      <w:r w:rsidR="008F0E79">
        <w:rPr>
          <w:rFonts w:ascii="Verdana" w:hAnsi="Verdana"/>
        </w:rPr>
        <w:t>14</w:t>
      </w:r>
      <w:r w:rsidR="008F0E79" w:rsidRPr="008F0E79">
        <w:rPr>
          <w:rFonts w:ascii="Verdana" w:hAnsi="Verdana"/>
          <w:vertAlign w:val="superscript"/>
        </w:rPr>
        <w:t>th</w:t>
      </w:r>
      <w:r w:rsidR="008F0E79">
        <w:rPr>
          <w:rFonts w:ascii="Verdana" w:hAnsi="Verdana"/>
        </w:rPr>
        <w:t xml:space="preserve"> September 2022</w:t>
      </w:r>
      <w:r>
        <w:rPr>
          <w:rFonts w:ascii="Verdana" w:hAnsi="Verdana"/>
        </w:rPr>
        <w:tab/>
        <w:t xml:space="preserve">  </w:t>
      </w:r>
      <w:r w:rsidR="007C4F2F">
        <w:rPr>
          <w:rFonts w:ascii="Verdana" w:hAnsi="Verdana"/>
        </w:rPr>
        <w:t xml:space="preserve">               </w:t>
      </w:r>
      <w:r>
        <w:rPr>
          <w:rFonts w:ascii="Verdana" w:hAnsi="Verdana"/>
        </w:rPr>
        <w:t xml:space="preserve">  </w:t>
      </w:r>
      <w:r w:rsidR="008F0E79">
        <w:rPr>
          <w:rFonts w:ascii="Verdana" w:hAnsi="Verdana"/>
        </w:rPr>
        <w:t xml:space="preserve">   </w:t>
      </w:r>
      <w:r>
        <w:rPr>
          <w:rFonts w:ascii="Verdana" w:hAnsi="Verdana"/>
        </w:rPr>
        <w:t xml:space="preserve"> </w:t>
      </w:r>
      <w:proofErr w:type="spellStart"/>
      <w:r w:rsidRPr="00917238">
        <w:rPr>
          <w:rFonts w:ascii="Verdana" w:hAnsi="Verdana"/>
        </w:rPr>
        <w:t>Authorised</w:t>
      </w:r>
      <w:proofErr w:type="spellEnd"/>
      <w:r w:rsidRPr="00917238">
        <w:rPr>
          <w:rFonts w:ascii="Verdana" w:hAnsi="Verdana"/>
        </w:rPr>
        <w:t xml:space="preserve"> Signatory: </w:t>
      </w:r>
      <w:r w:rsidR="007C4F2F">
        <w:rPr>
          <w:rFonts w:ascii="Verdana" w:hAnsi="Verdana"/>
          <w:noProof/>
        </w:rPr>
        <w:drawing>
          <wp:inline distT="0" distB="0" distL="0" distR="0" wp14:anchorId="2E823C49" wp14:editId="554F9742">
            <wp:extent cx="2152650" cy="57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23F5" w:rsidSect="00757FA8">
      <w:headerReference w:type="even" r:id="rId15"/>
      <w:headerReference w:type="default" r:id="rId16"/>
      <w:headerReference w:type="first" r:id="rId17"/>
      <w:type w:val="continuous"/>
      <w:pgSz w:w="11906" w:h="16838" w:code="9"/>
      <w:pgMar w:top="1418" w:right="567" w:bottom="567" w:left="1191" w:header="567" w:footer="56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8DB0E" w14:textId="77777777" w:rsidR="007B4F20" w:rsidRDefault="007B4F20" w:rsidP="0040317E">
      <w:pPr>
        <w:spacing w:line="240" w:lineRule="auto"/>
      </w:pPr>
      <w:r>
        <w:separator/>
      </w:r>
    </w:p>
  </w:endnote>
  <w:endnote w:type="continuationSeparator" w:id="0">
    <w:p w14:paraId="579A0207" w14:textId="77777777" w:rsidR="007B4F20" w:rsidRDefault="007B4F20" w:rsidP="004031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14531" w14:textId="77777777" w:rsidR="008F0E79" w:rsidRDefault="008F0E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DF89A" w14:textId="77777777" w:rsidR="008F0E79" w:rsidRDefault="008F0E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7ADCF" w14:textId="77777777" w:rsidR="00757FA8" w:rsidRDefault="00920BFC" w:rsidP="00757FA8">
    <w:pPr>
      <w:pStyle w:val="Fusszeile1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A978A" w14:textId="77777777" w:rsidR="007B4F20" w:rsidRDefault="007B4F20" w:rsidP="0040317E">
      <w:pPr>
        <w:spacing w:line="240" w:lineRule="auto"/>
      </w:pPr>
      <w:r>
        <w:separator/>
      </w:r>
    </w:p>
  </w:footnote>
  <w:footnote w:type="continuationSeparator" w:id="0">
    <w:p w14:paraId="139ACDD5" w14:textId="77777777" w:rsidR="007B4F20" w:rsidRDefault="007B4F20" w:rsidP="004031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294E2" w14:textId="13DD0719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21661144" wp14:editId="5915E225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6" name="Text Box 6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864CB9" w14:textId="1E3A1B7E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66114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alt="Company Use" style="position:absolute;margin-left:-16.25pt;margin-top:.05pt;width:34.95pt;height:34.95pt;z-index:251664384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" filled="f" stroked="f">
              <v:fill o:detectmouseclick="t"/>
              <v:textbox style="mso-fit-shape-to-text:t" inset="0,0,15pt,0">
                <w:txbxContent>
                  <w:p w14:paraId="3F864CB9" w14:textId="1E3A1B7E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2F54D" w14:textId="63F7DCE3" w:rsidR="0040317E" w:rsidRDefault="008F0E79" w:rsidP="00BD23F5">
    <w:pPr>
      <w:pStyle w:val="Kopfzeile2"/>
      <w:spacing w:before="240" w:after="2520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36E1D8C4" wp14:editId="204D6904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7" name="Text Box 7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759642" w14:textId="07123899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E1D8C4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Company Use" style="position:absolute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" filled="f" stroked="f">
              <v:fill o:detectmouseclick="t"/>
              <v:textbox style="mso-fit-shape-to-text:t" inset="0,0,15pt,0">
                <w:txbxContent>
                  <w:p w14:paraId="31759642" w14:textId="07123899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 w:rsidRPr="0040317E">
      <w:rPr>
        <w:noProof/>
        <w:lang w:val="en-GB" w:eastAsia="en-GB"/>
      </w:rPr>
      <w:drawing>
        <wp:anchor distT="0" distB="0" distL="114300" distR="114300" simplePos="0" relativeHeight="251660288" behindDoc="0" locked="1" layoutInCell="1" allowOverlap="1" wp14:anchorId="35BFFC0B" wp14:editId="21350D30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7135" cy="10687685"/>
          <wp:effectExtent l="0" t="0" r="5715" b="0"/>
          <wp:wrapNone/>
          <wp:docPr id="4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135" cy="10687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97287" w14:textId="747DCE43" w:rsidR="0040317E" w:rsidRDefault="008F0E79" w:rsidP="00757FA8">
    <w:pPr>
      <w:pStyle w:val="Kopfzeile1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95EDD2C" wp14:editId="66EA5F86">
              <wp:simplePos x="752475" y="36195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2" name="Text Box 2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27F0F9" w14:textId="3E5451FB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5EDD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Company Use" style="position:absolute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" filled="f" stroked="f">
              <v:fill o:detectmouseclick="t"/>
              <v:textbox style="mso-fit-shape-to-text:t" inset="0,0,15pt,0">
                <w:txbxContent>
                  <w:p w14:paraId="5327F0F9" w14:textId="3E5451FB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>
      <w:rPr>
        <w:noProof/>
        <w:lang w:val="en-GB" w:eastAsia="en-GB"/>
      </w:rPr>
      <w:drawing>
        <wp:anchor distT="0" distB="0" distL="114300" distR="114300" simplePos="0" relativeHeight="251658240" behindDoc="0" locked="1" layoutInCell="1" allowOverlap="1" wp14:anchorId="0B47A017" wp14:editId="55D547EE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6500" cy="10687050"/>
          <wp:effectExtent l="0" t="0" r="6350" b="0"/>
          <wp:wrapNone/>
          <wp:docPr id="5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0687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200DF" w14:textId="107289E7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15212442" wp14:editId="492B82C4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9" name="Text Box 9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B68916" w14:textId="71B5DD6B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212442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alt="Company Use" style="position:absolute;margin-left:-16.25pt;margin-top:.05pt;width:34.95pt;height:34.95pt;z-index:251667456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" filled="f" stroked="f">
              <v:fill o:detectmouseclick="t"/>
              <v:textbox style="mso-fit-shape-to-text:t" inset="0,0,15pt,0">
                <w:txbxContent>
                  <w:p w14:paraId="2CB68916" w14:textId="71B5DD6B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A14AC" w14:textId="50C43EB9" w:rsidR="0040317E" w:rsidRDefault="008F0E79" w:rsidP="00B67B3F">
    <w:pPr>
      <w:pStyle w:val="Kopfzeile3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13A72A82" wp14:editId="6D49FA3F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10" name="Text Box 10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5B1813" w14:textId="36B79A8C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2A8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0" type="#_x0000_t202" alt="Company Use" style="position:absolute;margin-left:-16.25pt;margin-top:.05pt;width:34.95pt;height:34.95pt;z-index:25166848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" filled="f" stroked="f">
              <v:fill o:detectmouseclick="t"/>
              <v:textbox style="mso-fit-shape-to-text:t" inset="0,0,15pt,0">
                <w:txbxContent>
                  <w:p w14:paraId="795B1813" w14:textId="36B79A8C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 w:rsidRPr="0040317E">
      <w:rPr>
        <w:noProof/>
        <w:lang w:val="en-GB" w:eastAsia="en-GB"/>
      </w:rPr>
      <w:drawing>
        <wp:anchor distT="0" distB="0" distL="114300" distR="114300" simplePos="0" relativeHeight="251662336" behindDoc="0" locked="1" layoutInCell="1" allowOverlap="1" wp14:anchorId="72354A6D" wp14:editId="0175370E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7135" cy="10687685"/>
          <wp:effectExtent l="0" t="0" r="5715" b="0"/>
          <wp:wrapNone/>
          <wp:docPr id="3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135" cy="10687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9218F" w14:textId="675D434B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7FEB82E9" wp14:editId="7684FB90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8" name="Text Box 8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C8AA67" w14:textId="593DE93D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EB82E9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alt="Company Use" style="position:absolute;margin-left:-16.25pt;margin-top:.05pt;width:34.95pt;height:34.95pt;z-index:25166643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" filled="f" stroked="f">
              <v:fill o:detectmouseclick="t"/>
              <v:textbox style="mso-fit-shape-to-text:t" inset="0,0,15pt,0">
                <w:txbxContent>
                  <w:p w14:paraId="1CC8AA67" w14:textId="593DE93D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42D52"/>
    <w:multiLevelType w:val="hybridMultilevel"/>
    <w:tmpl w:val="BE1835A2"/>
    <w:lvl w:ilvl="0" w:tplc="08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F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1"/>
  <w:documentProtection w:edit="forms" w:enforcement="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F20"/>
    <w:rsid w:val="000038B3"/>
    <w:rsid w:val="00015FC2"/>
    <w:rsid w:val="000263A4"/>
    <w:rsid w:val="0003397F"/>
    <w:rsid w:val="00042E52"/>
    <w:rsid w:val="00046E21"/>
    <w:rsid w:val="00051BB8"/>
    <w:rsid w:val="00056532"/>
    <w:rsid w:val="0007203C"/>
    <w:rsid w:val="00075804"/>
    <w:rsid w:val="000C7594"/>
    <w:rsid w:val="000E02C0"/>
    <w:rsid w:val="000F0226"/>
    <w:rsid w:val="00100AF4"/>
    <w:rsid w:val="00103901"/>
    <w:rsid w:val="001110BF"/>
    <w:rsid w:val="00114122"/>
    <w:rsid w:val="00120A58"/>
    <w:rsid w:val="00126510"/>
    <w:rsid w:val="001327E3"/>
    <w:rsid w:val="001412FF"/>
    <w:rsid w:val="00144B05"/>
    <w:rsid w:val="001558AF"/>
    <w:rsid w:val="001718B4"/>
    <w:rsid w:val="00181879"/>
    <w:rsid w:val="00181DD5"/>
    <w:rsid w:val="00185A24"/>
    <w:rsid w:val="00193EE4"/>
    <w:rsid w:val="001A21F0"/>
    <w:rsid w:val="001A4313"/>
    <w:rsid w:val="001A73B7"/>
    <w:rsid w:val="001B5675"/>
    <w:rsid w:val="001B61D9"/>
    <w:rsid w:val="001B7ABF"/>
    <w:rsid w:val="001C2C1A"/>
    <w:rsid w:val="001C3B97"/>
    <w:rsid w:val="001C6296"/>
    <w:rsid w:val="001C6490"/>
    <w:rsid w:val="001C7D14"/>
    <w:rsid w:val="001E3661"/>
    <w:rsid w:val="001F1057"/>
    <w:rsid w:val="001F3FE3"/>
    <w:rsid w:val="00205A68"/>
    <w:rsid w:val="00207B26"/>
    <w:rsid w:val="00214F69"/>
    <w:rsid w:val="00215D78"/>
    <w:rsid w:val="00224AA2"/>
    <w:rsid w:val="00226FB8"/>
    <w:rsid w:val="0022734D"/>
    <w:rsid w:val="00230294"/>
    <w:rsid w:val="00230778"/>
    <w:rsid w:val="0024358F"/>
    <w:rsid w:val="00247523"/>
    <w:rsid w:val="0025616C"/>
    <w:rsid w:val="00261A07"/>
    <w:rsid w:val="00267DF6"/>
    <w:rsid w:val="0027706B"/>
    <w:rsid w:val="002A0D91"/>
    <w:rsid w:val="002A3DD2"/>
    <w:rsid w:val="002A6614"/>
    <w:rsid w:val="002C7C9B"/>
    <w:rsid w:val="002E7CF9"/>
    <w:rsid w:val="002F45EE"/>
    <w:rsid w:val="00300938"/>
    <w:rsid w:val="00301393"/>
    <w:rsid w:val="00302E46"/>
    <w:rsid w:val="0030510E"/>
    <w:rsid w:val="003212C4"/>
    <w:rsid w:val="00332DF0"/>
    <w:rsid w:val="00344843"/>
    <w:rsid w:val="003673A2"/>
    <w:rsid w:val="00381671"/>
    <w:rsid w:val="00387917"/>
    <w:rsid w:val="003941C1"/>
    <w:rsid w:val="003A2A77"/>
    <w:rsid w:val="003A6C09"/>
    <w:rsid w:val="003B0F54"/>
    <w:rsid w:val="003B108F"/>
    <w:rsid w:val="003B619E"/>
    <w:rsid w:val="003C13E2"/>
    <w:rsid w:val="003D1E8A"/>
    <w:rsid w:val="003D4AA3"/>
    <w:rsid w:val="003F0FDC"/>
    <w:rsid w:val="003F73F2"/>
    <w:rsid w:val="003F7A98"/>
    <w:rsid w:val="0040317E"/>
    <w:rsid w:val="00421F95"/>
    <w:rsid w:val="00422963"/>
    <w:rsid w:val="00425695"/>
    <w:rsid w:val="00440918"/>
    <w:rsid w:val="00447B0F"/>
    <w:rsid w:val="00452E5F"/>
    <w:rsid w:val="00455425"/>
    <w:rsid w:val="00472C94"/>
    <w:rsid w:val="004734DF"/>
    <w:rsid w:val="004A68AA"/>
    <w:rsid w:val="004A79DC"/>
    <w:rsid w:val="004B2C84"/>
    <w:rsid w:val="004C03AC"/>
    <w:rsid w:val="004C2F23"/>
    <w:rsid w:val="004C3848"/>
    <w:rsid w:val="004C4233"/>
    <w:rsid w:val="004D1963"/>
    <w:rsid w:val="004E22A0"/>
    <w:rsid w:val="005001A4"/>
    <w:rsid w:val="00500243"/>
    <w:rsid w:val="00503F1D"/>
    <w:rsid w:val="0050576F"/>
    <w:rsid w:val="00511EEA"/>
    <w:rsid w:val="0051769A"/>
    <w:rsid w:val="00526C85"/>
    <w:rsid w:val="005366FE"/>
    <w:rsid w:val="00537F4F"/>
    <w:rsid w:val="005400F0"/>
    <w:rsid w:val="00550AA9"/>
    <w:rsid w:val="00560E38"/>
    <w:rsid w:val="00577354"/>
    <w:rsid w:val="00584922"/>
    <w:rsid w:val="00592348"/>
    <w:rsid w:val="0059329C"/>
    <w:rsid w:val="00595729"/>
    <w:rsid w:val="00597C0B"/>
    <w:rsid w:val="005A2241"/>
    <w:rsid w:val="005A713D"/>
    <w:rsid w:val="005B3192"/>
    <w:rsid w:val="005C0D10"/>
    <w:rsid w:val="005C3A4F"/>
    <w:rsid w:val="005E6354"/>
    <w:rsid w:val="005E6501"/>
    <w:rsid w:val="006107D4"/>
    <w:rsid w:val="00617071"/>
    <w:rsid w:val="00630FB6"/>
    <w:rsid w:val="006368EB"/>
    <w:rsid w:val="00645B34"/>
    <w:rsid w:val="0064755B"/>
    <w:rsid w:val="00656D14"/>
    <w:rsid w:val="00662F53"/>
    <w:rsid w:val="0067241B"/>
    <w:rsid w:val="00676075"/>
    <w:rsid w:val="00682FCD"/>
    <w:rsid w:val="006840B9"/>
    <w:rsid w:val="006A3F0C"/>
    <w:rsid w:val="006C47AF"/>
    <w:rsid w:val="006F09D5"/>
    <w:rsid w:val="00701EBF"/>
    <w:rsid w:val="007038D2"/>
    <w:rsid w:val="0070569E"/>
    <w:rsid w:val="00706C9F"/>
    <w:rsid w:val="00707181"/>
    <w:rsid w:val="00707F77"/>
    <w:rsid w:val="00712C53"/>
    <w:rsid w:val="007146CB"/>
    <w:rsid w:val="00727074"/>
    <w:rsid w:val="00736682"/>
    <w:rsid w:val="00740069"/>
    <w:rsid w:val="00744287"/>
    <w:rsid w:val="00757FA8"/>
    <w:rsid w:val="0077081C"/>
    <w:rsid w:val="0079688B"/>
    <w:rsid w:val="007A6FD0"/>
    <w:rsid w:val="007B4F20"/>
    <w:rsid w:val="007C4F2F"/>
    <w:rsid w:val="007D2708"/>
    <w:rsid w:val="007E14B1"/>
    <w:rsid w:val="007E553F"/>
    <w:rsid w:val="007F0741"/>
    <w:rsid w:val="007F6638"/>
    <w:rsid w:val="00821549"/>
    <w:rsid w:val="00832083"/>
    <w:rsid w:val="008326B4"/>
    <w:rsid w:val="00832B39"/>
    <w:rsid w:val="00840955"/>
    <w:rsid w:val="0084156A"/>
    <w:rsid w:val="00845949"/>
    <w:rsid w:val="00855350"/>
    <w:rsid w:val="0086659F"/>
    <w:rsid w:val="00873988"/>
    <w:rsid w:val="00893882"/>
    <w:rsid w:val="008A16BF"/>
    <w:rsid w:val="008A2C60"/>
    <w:rsid w:val="008A5997"/>
    <w:rsid w:val="008B28C1"/>
    <w:rsid w:val="008B336A"/>
    <w:rsid w:val="008B7159"/>
    <w:rsid w:val="008C1742"/>
    <w:rsid w:val="008C1C53"/>
    <w:rsid w:val="008C2EB5"/>
    <w:rsid w:val="008C3963"/>
    <w:rsid w:val="008C4566"/>
    <w:rsid w:val="008C4B96"/>
    <w:rsid w:val="008D07AD"/>
    <w:rsid w:val="008D1D80"/>
    <w:rsid w:val="008D767A"/>
    <w:rsid w:val="008F0E79"/>
    <w:rsid w:val="00902CFB"/>
    <w:rsid w:val="00903CB7"/>
    <w:rsid w:val="00913255"/>
    <w:rsid w:val="0091617C"/>
    <w:rsid w:val="00920BFC"/>
    <w:rsid w:val="00923EA9"/>
    <w:rsid w:val="00933466"/>
    <w:rsid w:val="0093489D"/>
    <w:rsid w:val="00943696"/>
    <w:rsid w:val="00944618"/>
    <w:rsid w:val="009466D9"/>
    <w:rsid w:val="009579D7"/>
    <w:rsid w:val="009607BF"/>
    <w:rsid w:val="00970804"/>
    <w:rsid w:val="0097579F"/>
    <w:rsid w:val="00977E88"/>
    <w:rsid w:val="009847F2"/>
    <w:rsid w:val="00991661"/>
    <w:rsid w:val="009B1AB8"/>
    <w:rsid w:val="009B441C"/>
    <w:rsid w:val="009B56F1"/>
    <w:rsid w:val="009B609B"/>
    <w:rsid w:val="009B7D90"/>
    <w:rsid w:val="009C7127"/>
    <w:rsid w:val="009D2046"/>
    <w:rsid w:val="009D6BE5"/>
    <w:rsid w:val="009D6C4A"/>
    <w:rsid w:val="009E5951"/>
    <w:rsid w:val="009E5966"/>
    <w:rsid w:val="009F75A7"/>
    <w:rsid w:val="00A13E43"/>
    <w:rsid w:val="00A20B5D"/>
    <w:rsid w:val="00A23920"/>
    <w:rsid w:val="00A24915"/>
    <w:rsid w:val="00A30C0D"/>
    <w:rsid w:val="00A37D54"/>
    <w:rsid w:val="00A40B96"/>
    <w:rsid w:val="00A4111B"/>
    <w:rsid w:val="00A44550"/>
    <w:rsid w:val="00A563C2"/>
    <w:rsid w:val="00A70E40"/>
    <w:rsid w:val="00A81168"/>
    <w:rsid w:val="00A846E8"/>
    <w:rsid w:val="00A92793"/>
    <w:rsid w:val="00A96030"/>
    <w:rsid w:val="00AA107B"/>
    <w:rsid w:val="00AB30B1"/>
    <w:rsid w:val="00AC7ABD"/>
    <w:rsid w:val="00AD1EED"/>
    <w:rsid w:val="00AD560D"/>
    <w:rsid w:val="00AE0145"/>
    <w:rsid w:val="00AE5F51"/>
    <w:rsid w:val="00AE6132"/>
    <w:rsid w:val="00AF132B"/>
    <w:rsid w:val="00B000EB"/>
    <w:rsid w:val="00B0023F"/>
    <w:rsid w:val="00B04403"/>
    <w:rsid w:val="00B11EC8"/>
    <w:rsid w:val="00B152B2"/>
    <w:rsid w:val="00B21BEA"/>
    <w:rsid w:val="00B321D5"/>
    <w:rsid w:val="00B364D1"/>
    <w:rsid w:val="00B509DD"/>
    <w:rsid w:val="00B52826"/>
    <w:rsid w:val="00B5514B"/>
    <w:rsid w:val="00B65B18"/>
    <w:rsid w:val="00B67B3F"/>
    <w:rsid w:val="00B70664"/>
    <w:rsid w:val="00B70E59"/>
    <w:rsid w:val="00B71DC7"/>
    <w:rsid w:val="00B8490E"/>
    <w:rsid w:val="00B84B4B"/>
    <w:rsid w:val="00B853F1"/>
    <w:rsid w:val="00B95D96"/>
    <w:rsid w:val="00B962F0"/>
    <w:rsid w:val="00B975D9"/>
    <w:rsid w:val="00BB08D3"/>
    <w:rsid w:val="00BB78D2"/>
    <w:rsid w:val="00BC3F92"/>
    <w:rsid w:val="00BC4BFD"/>
    <w:rsid w:val="00BD23F5"/>
    <w:rsid w:val="00BE0C96"/>
    <w:rsid w:val="00BF72E2"/>
    <w:rsid w:val="00C129B7"/>
    <w:rsid w:val="00C21E90"/>
    <w:rsid w:val="00C25E22"/>
    <w:rsid w:val="00C402C3"/>
    <w:rsid w:val="00C639CF"/>
    <w:rsid w:val="00C85B4A"/>
    <w:rsid w:val="00C91DBF"/>
    <w:rsid w:val="00C91FDB"/>
    <w:rsid w:val="00C950CF"/>
    <w:rsid w:val="00C97F79"/>
    <w:rsid w:val="00CA0389"/>
    <w:rsid w:val="00CA0DAC"/>
    <w:rsid w:val="00CA3F8F"/>
    <w:rsid w:val="00CB37FD"/>
    <w:rsid w:val="00CB5B37"/>
    <w:rsid w:val="00CC0DF2"/>
    <w:rsid w:val="00CD142B"/>
    <w:rsid w:val="00CD6446"/>
    <w:rsid w:val="00CE3587"/>
    <w:rsid w:val="00CE535A"/>
    <w:rsid w:val="00CF557E"/>
    <w:rsid w:val="00CF5727"/>
    <w:rsid w:val="00D01482"/>
    <w:rsid w:val="00D2187D"/>
    <w:rsid w:val="00D2436C"/>
    <w:rsid w:val="00D25E1E"/>
    <w:rsid w:val="00D34A3B"/>
    <w:rsid w:val="00D52953"/>
    <w:rsid w:val="00D548B7"/>
    <w:rsid w:val="00D67B6D"/>
    <w:rsid w:val="00D739C6"/>
    <w:rsid w:val="00D767B7"/>
    <w:rsid w:val="00D947E7"/>
    <w:rsid w:val="00D95649"/>
    <w:rsid w:val="00D9701F"/>
    <w:rsid w:val="00DA70B2"/>
    <w:rsid w:val="00DB07D6"/>
    <w:rsid w:val="00DB2DF1"/>
    <w:rsid w:val="00DB50DD"/>
    <w:rsid w:val="00DD0B78"/>
    <w:rsid w:val="00DE16B4"/>
    <w:rsid w:val="00DF1483"/>
    <w:rsid w:val="00DF1BB1"/>
    <w:rsid w:val="00DF3410"/>
    <w:rsid w:val="00E03411"/>
    <w:rsid w:val="00E13429"/>
    <w:rsid w:val="00E21374"/>
    <w:rsid w:val="00E34A15"/>
    <w:rsid w:val="00E34DC5"/>
    <w:rsid w:val="00E352DB"/>
    <w:rsid w:val="00E420FC"/>
    <w:rsid w:val="00E50F99"/>
    <w:rsid w:val="00E665F9"/>
    <w:rsid w:val="00E74102"/>
    <w:rsid w:val="00E77C4D"/>
    <w:rsid w:val="00E85603"/>
    <w:rsid w:val="00EA4394"/>
    <w:rsid w:val="00EB4EAD"/>
    <w:rsid w:val="00EC199A"/>
    <w:rsid w:val="00EC4882"/>
    <w:rsid w:val="00EC7A91"/>
    <w:rsid w:val="00ED662A"/>
    <w:rsid w:val="00EF6019"/>
    <w:rsid w:val="00F35BB9"/>
    <w:rsid w:val="00F40B49"/>
    <w:rsid w:val="00F42D54"/>
    <w:rsid w:val="00F51E22"/>
    <w:rsid w:val="00F53530"/>
    <w:rsid w:val="00F57F7D"/>
    <w:rsid w:val="00F60572"/>
    <w:rsid w:val="00F676D1"/>
    <w:rsid w:val="00F80E40"/>
    <w:rsid w:val="00F867A9"/>
    <w:rsid w:val="00F90646"/>
    <w:rsid w:val="00FA062F"/>
    <w:rsid w:val="00FA4824"/>
    <w:rsid w:val="00FB1ED0"/>
    <w:rsid w:val="00FB4024"/>
    <w:rsid w:val="00FC3FAD"/>
    <w:rsid w:val="00FD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94572CB"/>
  <w15:docId w15:val="{1F75E723-750C-4D0F-9D07-941AEDD6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de-DE" w:eastAsia="en-US" w:bidi="ar-SA"/>
      </w:rPr>
    </w:rPrDefault>
    <w:pPrDefault>
      <w:pPr>
        <w:spacing w:before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2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2C4"/>
    <w:pPr>
      <w:spacing w:before="0" w:line="260" w:lineRule="atLeast"/>
    </w:pPr>
    <w:rPr>
      <w:rFonts w:ascii="Verdana" w:hAnsi="Verdana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317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17E"/>
  </w:style>
  <w:style w:type="paragraph" w:styleId="Footer">
    <w:name w:val="footer"/>
    <w:basedOn w:val="Normal"/>
    <w:link w:val="FooterChar"/>
    <w:uiPriority w:val="99"/>
    <w:unhideWhenUsed/>
    <w:rsid w:val="0040317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317E"/>
  </w:style>
  <w:style w:type="paragraph" w:styleId="BalloonText">
    <w:name w:val="Balloon Text"/>
    <w:basedOn w:val="Normal"/>
    <w:link w:val="BalloonTextChar"/>
    <w:uiPriority w:val="99"/>
    <w:semiHidden/>
    <w:unhideWhenUsed/>
    <w:rsid w:val="004031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17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B2C84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2C84"/>
    <w:rPr>
      <w:color w:val="808080"/>
    </w:rPr>
  </w:style>
  <w:style w:type="paragraph" w:customStyle="1" w:styleId="Kopfzeile1">
    <w:name w:val="Kopfzeile1"/>
    <w:basedOn w:val="Header"/>
    <w:qFormat/>
    <w:rsid w:val="00B67B3F"/>
    <w:pPr>
      <w:spacing w:after="2040"/>
    </w:pPr>
  </w:style>
  <w:style w:type="paragraph" w:customStyle="1" w:styleId="Fusszeile1">
    <w:name w:val="Fusszeile1"/>
    <w:basedOn w:val="Footer"/>
    <w:qFormat/>
    <w:rsid w:val="00757FA8"/>
    <w:pPr>
      <w:spacing w:before="720"/>
    </w:pPr>
  </w:style>
  <w:style w:type="paragraph" w:customStyle="1" w:styleId="Kopfzeile2">
    <w:name w:val="Kopfzeile2"/>
    <w:basedOn w:val="Header"/>
    <w:qFormat/>
    <w:rsid w:val="00B67B3F"/>
    <w:pPr>
      <w:spacing w:after="2280"/>
    </w:pPr>
  </w:style>
  <w:style w:type="paragraph" w:customStyle="1" w:styleId="Kopfzeile3">
    <w:name w:val="Kopfzeile3"/>
    <w:basedOn w:val="Header"/>
    <w:qFormat/>
    <w:rsid w:val="00B67B3F"/>
    <w:pPr>
      <w:spacing w:after="96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9C71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C7127"/>
    <w:rPr>
      <w:rFonts w:ascii="Tahoma" w:hAnsi="Tahoma" w:cs="Tahoma"/>
      <w:sz w:val="16"/>
      <w:szCs w:val="16"/>
    </w:rPr>
  </w:style>
  <w:style w:type="paragraph" w:customStyle="1" w:styleId="312">
    <w:name w:val="312"/>
    <w:basedOn w:val="Normal"/>
    <w:rsid w:val="00AD560D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eastAsia="Times New Roman" w:hAnsi="Times New Roman"/>
      <w:color w:val="000000"/>
      <w:sz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anieH\AppData\Local\Microsoft\Windows\INetCache\Content.Outlook\EIVKK4AH\Wirtgen_Briefpapier_Limited_UK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89AB8AE-F150-4CDA-9264-0E73BDBE5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Wirtgen_Briefpapier_Limited_UK.dotx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Wirtgen GmbH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Hull</dc:creator>
  <cp:lastModifiedBy>Carpenter Hayley</cp:lastModifiedBy>
  <cp:revision>2</cp:revision>
  <cp:lastPrinted>2022-09-14T10:23:00Z</cp:lastPrinted>
  <dcterms:created xsi:type="dcterms:W3CDTF">2022-09-14T10:24:00Z</dcterms:created>
  <dcterms:modified xsi:type="dcterms:W3CDTF">2022-09-14T10:24:00Z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2,6,7,8,9,a</vt:lpwstr>
  </property>
  <property fmtid="{D5CDD505-2E9C-101B-9397-08002B2CF9AE}" pid="3" name="ClassificationContentMarkingHeaderFontProps">
    <vt:lpwstr>#ff0000,10,Calibri</vt:lpwstr>
  </property>
  <property fmtid="{D5CDD505-2E9C-101B-9397-08002B2CF9AE}" pid="4" name="ClassificationContentMarkingHeaderText">
    <vt:lpwstr>Company Use</vt:lpwstr>
  </property>
  <property fmtid="{D5CDD505-2E9C-101B-9397-08002B2CF9AE}" pid="5" name="MSIP_Label_53eb3ead-8c2d-4695-9d06-baf35a321a90_Enabled">
    <vt:lpwstr>true</vt:lpwstr>
  </property>
  <property fmtid="{D5CDD505-2E9C-101B-9397-08002B2CF9AE}" pid="6" name="MSIP_Label_53eb3ead-8c2d-4695-9d06-baf35a321a90_SetDate">
    <vt:lpwstr>2022-09-14T10:21:59Z</vt:lpwstr>
  </property>
  <property fmtid="{D5CDD505-2E9C-101B-9397-08002B2CF9AE}" pid="7" name="MSIP_Label_53eb3ead-8c2d-4695-9d06-baf35a321a90_Method">
    <vt:lpwstr>Privileged</vt:lpwstr>
  </property>
  <property fmtid="{D5CDD505-2E9C-101B-9397-08002B2CF9AE}" pid="8" name="MSIP_Label_53eb3ead-8c2d-4695-9d06-baf35a321a90_Name">
    <vt:lpwstr>Company Use</vt:lpwstr>
  </property>
  <property fmtid="{D5CDD505-2E9C-101B-9397-08002B2CF9AE}" pid="9" name="MSIP_Label_53eb3ead-8c2d-4695-9d06-baf35a321a90_SiteId">
    <vt:lpwstr>4aa45fee-62ee-49ff-a377-c53bd72cd986</vt:lpwstr>
  </property>
  <property fmtid="{D5CDD505-2E9C-101B-9397-08002B2CF9AE}" pid="10" name="MSIP_Label_53eb3ead-8c2d-4695-9d06-baf35a321a90_ActionId">
    <vt:lpwstr>8705f9fc-24b5-4e9d-977a-3028a46b2310</vt:lpwstr>
  </property>
  <property fmtid="{D5CDD505-2E9C-101B-9397-08002B2CF9AE}" pid="11" name="MSIP_Label_53eb3ead-8c2d-4695-9d06-baf35a321a90_ContentBits">
    <vt:lpwstr>1</vt:lpwstr>
  </property>
</Properties>
</file>